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7AE2A0A6" w14:textId="77777777">
        <w:trPr>
          <w:trHeight w:val="1837"/>
        </w:trPr>
        <w:tc>
          <w:tcPr>
            <w:tcW w:w="9815" w:type="dxa"/>
            <w:gridSpan w:val="5"/>
            <w:shd w:val="clear" w:color="auto" w:fill="auto"/>
          </w:tcPr>
          <w:p w14:paraId="476E86E4" w14:textId="77777777" w:rsidR="0085764D" w:rsidRDefault="0085764D">
            <w:pPr>
              <w:rPr>
                <w:sz w:val="12"/>
                <w:szCs w:val="12"/>
              </w:rPr>
            </w:pPr>
          </w:p>
          <w:p w14:paraId="7639C519" w14:textId="77777777" w:rsidR="0085764D" w:rsidRDefault="0085764D">
            <w:pPr>
              <w:rPr>
                <w:sz w:val="12"/>
                <w:szCs w:val="12"/>
              </w:rPr>
            </w:pPr>
          </w:p>
          <w:p w14:paraId="214B3BFB" w14:textId="77777777" w:rsidR="0085764D" w:rsidRDefault="0085764D">
            <w:pPr>
              <w:rPr>
                <w:sz w:val="12"/>
                <w:szCs w:val="12"/>
              </w:rPr>
            </w:pPr>
          </w:p>
          <w:p w14:paraId="5E48D53D" w14:textId="77777777"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B2962D2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DC0EE13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D7A3C4D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56810F0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45EC58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2CC3C62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03556DD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9523F43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351EB84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8C522A9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DCF82F7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CE001D7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8B37336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757E438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1DAE6BA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5D231C1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BCB9E31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D8098E9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9771E0E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9C8B8C8" w14:textId="77777777" w:rsidR="001F1A07" w:rsidRDefault="001F1A07">
            <w:pPr>
              <w:tabs>
                <w:tab w:val="center" w:pos="2160"/>
                <w:tab w:val="left" w:pos="3393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465A541" w14:textId="77777777" w:rsidR="004D56E8" w:rsidRPr="00047CD9" w:rsidRDefault="004D56E8">
            <w:pPr>
              <w:tabs>
                <w:tab w:val="center" w:pos="2160"/>
              </w:tabs>
              <w:ind w:left="34"/>
              <w:jc w:val="center"/>
            </w:pPr>
          </w:p>
          <w:p w14:paraId="4A8164DC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107393E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D2BD9E2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652B58D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E0BC533" w14:textId="77777777" w:rsidR="001F1A07" w:rsidRDefault="001F1A07">
            <w:pPr>
              <w:tabs>
                <w:tab w:val="center" w:pos="2160"/>
              </w:tabs>
              <w:rPr>
                <w:sz w:val="4"/>
                <w:szCs w:val="4"/>
              </w:rPr>
            </w:pPr>
          </w:p>
          <w:p w14:paraId="549933B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4617C1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14:paraId="3FF0B27A" w14:textId="77777777" w:rsidTr="00D64DE6">
        <w:trPr>
          <w:trHeight w:val="532"/>
        </w:trPr>
        <w:tc>
          <w:tcPr>
            <w:tcW w:w="9815" w:type="dxa"/>
            <w:gridSpan w:val="5"/>
            <w:shd w:val="clear" w:color="auto" w:fill="auto"/>
            <w:vAlign w:val="center"/>
          </w:tcPr>
          <w:p w14:paraId="6339EAC7" w14:textId="77777777" w:rsidR="001F1A07" w:rsidRDefault="001F1A07">
            <w:pPr>
              <w:tabs>
                <w:tab w:val="center" w:pos="2160"/>
              </w:tabs>
              <w:rPr>
                <w:spacing w:val="120"/>
                <w:sz w:val="4"/>
                <w:szCs w:val="4"/>
              </w:rPr>
            </w:pPr>
          </w:p>
        </w:tc>
      </w:tr>
      <w:bookmarkStart w:id="0" w:name="ТекстовоеПоле22"/>
      <w:tr w:rsidR="0085764D" w14:paraId="2F92F1DC" w14:textId="77777777" w:rsidTr="00D64DE6">
        <w:trPr>
          <w:trHeight w:hRule="exact" w:val="360"/>
        </w:trPr>
        <w:tc>
          <w:tcPr>
            <w:tcW w:w="2943" w:type="dxa"/>
            <w:gridSpan w:val="2"/>
            <w:shd w:val="clear" w:color="auto" w:fill="auto"/>
            <w:vAlign w:val="bottom"/>
          </w:tcPr>
          <w:p w14:paraId="0FFBD887" w14:textId="4E503D41" w:rsidR="0085764D" w:rsidRDefault="005C69EC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E089F">
              <w:rPr>
                <w:noProof/>
              </w:rPr>
              <w:t>25.07.2023года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14:paraId="4BAE5D3A" w14:textId="77777777"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7B3B5E05" w14:textId="37963A41" w:rsidR="0085764D" w:rsidRDefault="005C69EC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E089F">
              <w:rPr>
                <w:noProof/>
              </w:rPr>
              <w:t>13</w:t>
            </w:r>
            <w:r>
              <w:fldChar w:fldCharType="end"/>
            </w:r>
          </w:p>
        </w:tc>
      </w:tr>
      <w:tr w:rsidR="0085764D" w14:paraId="6A301265" w14:textId="77777777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14:paraId="33554B21" w14:textId="77777777" w:rsidR="0085764D" w:rsidRDefault="0085764D"/>
        </w:tc>
      </w:tr>
      <w:tr w:rsidR="0085764D" w14:paraId="67DD6A0B" w14:textId="77777777">
        <w:trPr>
          <w:trHeight w:val="826"/>
        </w:trPr>
        <w:tc>
          <w:tcPr>
            <w:tcW w:w="1951" w:type="dxa"/>
            <w:shd w:val="clear" w:color="auto" w:fill="auto"/>
          </w:tcPr>
          <w:p w14:paraId="513E8BA0" w14:textId="77777777" w:rsidR="0085764D" w:rsidRDefault="0085764D"/>
        </w:tc>
        <w:tc>
          <w:tcPr>
            <w:tcW w:w="6095" w:type="dxa"/>
            <w:gridSpan w:val="3"/>
            <w:shd w:val="clear" w:color="auto" w:fill="auto"/>
          </w:tcPr>
          <w:p w14:paraId="677F5848" w14:textId="56ED7CA9" w:rsidR="0085764D" w:rsidRDefault="00BE7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" w:name="ТекстовоеПоле2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097DD9">
              <w:rPr>
                <w:b/>
                <w:bCs/>
                <w:noProof/>
              </w:rPr>
              <w:t>Об определение специальных мест для размещения предвыборочных печатных агитационных материалов.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14:paraId="1B6AB639" w14:textId="77777777" w:rsidR="0085764D" w:rsidRDefault="0085764D"/>
        </w:tc>
      </w:tr>
    </w:tbl>
    <w:p w14:paraId="343A10D2" w14:textId="77777777" w:rsidR="0085764D" w:rsidRDefault="0085764D" w:rsidP="0085764D">
      <w:pPr>
        <w:sectPr w:rsidR="0085764D" w:rsidSect="00CC14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7C706EA7" w14:textId="77777777" w:rsidR="00097DD9" w:rsidRDefault="00097DD9" w:rsidP="00AD0589">
      <w:pPr>
        <w:ind w:firstLine="709"/>
      </w:pPr>
    </w:p>
    <w:p w14:paraId="31C38E79" w14:textId="77777777" w:rsidR="00C535FD" w:rsidRPr="00FB3E7A" w:rsidRDefault="00097DD9" w:rsidP="001008C8">
      <w:pPr>
        <w:ind w:firstLine="709"/>
        <w:rPr>
          <w:b/>
          <w:bCs/>
          <w:sz w:val="32"/>
          <w:szCs w:val="32"/>
        </w:rPr>
      </w:pPr>
      <w:r w:rsidRPr="00FB3E7A">
        <w:rPr>
          <w:b/>
          <w:bCs/>
          <w:sz w:val="32"/>
          <w:szCs w:val="32"/>
        </w:rPr>
        <w:t>Приказываю:</w:t>
      </w:r>
    </w:p>
    <w:p w14:paraId="7200DCEF" w14:textId="77777777" w:rsidR="00C535FD" w:rsidRDefault="00C535FD" w:rsidP="001008C8">
      <w:pPr>
        <w:ind w:firstLine="709"/>
      </w:pPr>
    </w:p>
    <w:p w14:paraId="6636338C" w14:textId="02ED20FB" w:rsidR="00097DD9" w:rsidRDefault="00097DD9" w:rsidP="001008C8">
      <w:pPr>
        <w:ind w:firstLine="709"/>
      </w:pPr>
      <w:r w:rsidRPr="00FB3E7A">
        <w:t xml:space="preserve">Определить следующие места для размещения предвыборных печатных агитационных </w:t>
      </w:r>
      <w:r w:rsidR="003E089F" w:rsidRPr="00FB3E7A">
        <w:t>материалов на</w:t>
      </w:r>
      <w:r w:rsidRPr="00FB3E7A">
        <w:t xml:space="preserve"> территории отдел</w:t>
      </w:r>
      <w:r w:rsidR="00C535FD" w:rsidRPr="00FB3E7A">
        <w:t xml:space="preserve">а </w:t>
      </w:r>
      <w:r w:rsidRPr="00FB3E7A">
        <w:t>«</w:t>
      </w:r>
      <w:proofErr w:type="spellStart"/>
      <w:r w:rsidRPr="00FB3E7A">
        <w:t>Маресевский</w:t>
      </w:r>
      <w:proofErr w:type="spellEnd"/>
      <w:r w:rsidRPr="00FB3E7A">
        <w:t>»</w:t>
      </w:r>
      <w:r w:rsidR="00C535FD" w:rsidRPr="00FB3E7A">
        <w:t xml:space="preserve"> </w:t>
      </w:r>
      <w:r w:rsidR="003E089F">
        <w:t xml:space="preserve">администрации </w:t>
      </w:r>
      <w:r w:rsidRPr="00FB3E7A">
        <w:t>Краснооктябрьского муниципального округа Нижегородской области.</w:t>
      </w:r>
    </w:p>
    <w:p w14:paraId="31FE6ADA" w14:textId="77777777" w:rsidR="003E089F" w:rsidRPr="00FB3E7A" w:rsidRDefault="003E089F" w:rsidP="001008C8">
      <w:pPr>
        <w:ind w:firstLine="709"/>
      </w:pPr>
    </w:p>
    <w:p w14:paraId="4C3CA025" w14:textId="102D73C0" w:rsidR="00097DD9" w:rsidRPr="00FB3E7A" w:rsidRDefault="001008C8" w:rsidP="001008C8">
      <w:r w:rsidRPr="00FB3E7A">
        <w:t>–</w:t>
      </w:r>
      <w:r w:rsidR="00097DD9" w:rsidRPr="00FB3E7A">
        <w:t xml:space="preserve"> </w:t>
      </w:r>
      <w:r w:rsidRPr="00FB3E7A">
        <w:t xml:space="preserve">фасад здания магазина по адресу </w:t>
      </w:r>
      <w:proofErr w:type="spellStart"/>
      <w:r w:rsidRPr="00FB3E7A">
        <w:t>д.Ждановка.ул.И.И.Карманова</w:t>
      </w:r>
      <w:proofErr w:type="spellEnd"/>
      <w:r w:rsidRPr="00FB3E7A">
        <w:t xml:space="preserve"> </w:t>
      </w:r>
    </w:p>
    <w:p w14:paraId="1C555BBA" w14:textId="10AFE589" w:rsidR="001008C8" w:rsidRPr="00FB3E7A" w:rsidRDefault="001008C8" w:rsidP="001008C8">
      <w:r w:rsidRPr="00FB3E7A">
        <w:t xml:space="preserve">- </w:t>
      </w:r>
      <w:r w:rsidR="00EB21C2" w:rsidRPr="00FB3E7A">
        <w:t>информационный стенд,</w:t>
      </w:r>
      <w:r w:rsidRPr="00FB3E7A">
        <w:t xml:space="preserve"> расположенный в здании библиотеки по адресу: с.</w:t>
      </w:r>
      <w:r w:rsidR="00EB21C2">
        <w:t xml:space="preserve"> </w:t>
      </w:r>
      <w:proofErr w:type="spellStart"/>
      <w:r w:rsidRPr="00FB3E7A">
        <w:t>Маресево</w:t>
      </w:r>
      <w:proofErr w:type="spellEnd"/>
      <w:r w:rsidRPr="00FB3E7A">
        <w:t>,</w:t>
      </w:r>
      <w:r w:rsidR="00EB21C2">
        <w:t xml:space="preserve"> </w:t>
      </w:r>
      <w:r w:rsidRPr="00FB3E7A">
        <w:t>ул. Школьная д.2 «А»</w:t>
      </w:r>
    </w:p>
    <w:p w14:paraId="632C7717" w14:textId="77E11EDE" w:rsidR="009219FE" w:rsidRPr="00FB3E7A" w:rsidRDefault="009219FE" w:rsidP="001008C8">
      <w:r w:rsidRPr="00FB3E7A">
        <w:t xml:space="preserve">- информационный стенд по </w:t>
      </w:r>
      <w:proofErr w:type="spellStart"/>
      <w:proofErr w:type="gramStart"/>
      <w:r w:rsidRPr="00FB3E7A">
        <w:t>адресу:</w:t>
      </w:r>
      <w:r w:rsidR="00C535FD" w:rsidRPr="00FB3E7A">
        <w:t>с.Маресево</w:t>
      </w:r>
      <w:proofErr w:type="spellEnd"/>
      <w:proofErr w:type="gramEnd"/>
      <w:r w:rsidR="00C535FD" w:rsidRPr="00FB3E7A">
        <w:t>,</w:t>
      </w:r>
      <w:r w:rsidRPr="00FB3E7A">
        <w:t xml:space="preserve"> </w:t>
      </w:r>
      <w:proofErr w:type="spellStart"/>
      <w:r w:rsidRPr="00FB3E7A">
        <w:t>ул.Школьная</w:t>
      </w:r>
      <w:proofErr w:type="spellEnd"/>
      <w:r w:rsidRPr="00FB3E7A">
        <w:t xml:space="preserve"> д.2 « А».ДК.</w:t>
      </w:r>
    </w:p>
    <w:p w14:paraId="6B1E1E77" w14:textId="63E1AC19" w:rsidR="009219FE" w:rsidRPr="00FB3E7A" w:rsidRDefault="009219FE" w:rsidP="009219FE">
      <w:r w:rsidRPr="00FB3E7A">
        <w:t xml:space="preserve">- информационный стенд по адресу: </w:t>
      </w:r>
      <w:proofErr w:type="spellStart"/>
      <w:proofErr w:type="gramStart"/>
      <w:r w:rsidR="00C535FD" w:rsidRPr="00FB3E7A">
        <w:t>с.Маресево,</w:t>
      </w:r>
      <w:r w:rsidRPr="00FB3E7A">
        <w:t>ул.Центральная</w:t>
      </w:r>
      <w:proofErr w:type="gramEnd"/>
      <w:r w:rsidRPr="00FB3E7A">
        <w:t>,ООО</w:t>
      </w:r>
      <w:proofErr w:type="spellEnd"/>
      <w:r w:rsidRPr="00FB3E7A">
        <w:t xml:space="preserve"> « Искра».</w:t>
      </w:r>
    </w:p>
    <w:p w14:paraId="544E17F1" w14:textId="2C3057EA" w:rsidR="009219FE" w:rsidRPr="00FB3E7A" w:rsidRDefault="009219FE" w:rsidP="001008C8">
      <w:r w:rsidRPr="00FB3E7A">
        <w:t xml:space="preserve">- информационный стенд по </w:t>
      </w:r>
      <w:proofErr w:type="spellStart"/>
      <w:proofErr w:type="gramStart"/>
      <w:r w:rsidRPr="00FB3E7A">
        <w:t>адресу:</w:t>
      </w:r>
      <w:r w:rsidR="00C535FD" w:rsidRPr="00FB3E7A">
        <w:t>с.Маресево</w:t>
      </w:r>
      <w:proofErr w:type="spellEnd"/>
      <w:proofErr w:type="gramEnd"/>
      <w:r w:rsidR="00C535FD" w:rsidRPr="00FB3E7A">
        <w:t>,</w:t>
      </w:r>
      <w:r w:rsidRPr="00FB3E7A">
        <w:t xml:space="preserve"> </w:t>
      </w:r>
      <w:proofErr w:type="spellStart"/>
      <w:r w:rsidRPr="00FB3E7A">
        <w:t>ул.Центральная</w:t>
      </w:r>
      <w:proofErr w:type="spellEnd"/>
      <w:r w:rsidR="00C535FD" w:rsidRPr="00FB3E7A">
        <w:t>, « Почта».</w:t>
      </w:r>
    </w:p>
    <w:p w14:paraId="7CCFEDAA" w14:textId="19954CF5" w:rsidR="00C535FD" w:rsidRPr="00FB3E7A" w:rsidRDefault="00C535FD" w:rsidP="001008C8">
      <w:r w:rsidRPr="00FB3E7A">
        <w:t xml:space="preserve">- фасад здания магазина   по </w:t>
      </w:r>
      <w:proofErr w:type="spellStart"/>
      <w:proofErr w:type="gramStart"/>
      <w:r w:rsidRPr="00FB3E7A">
        <w:t>адресу:с.Маресево</w:t>
      </w:r>
      <w:proofErr w:type="spellEnd"/>
      <w:proofErr w:type="gramEnd"/>
      <w:r w:rsidRPr="00FB3E7A">
        <w:t xml:space="preserve">, </w:t>
      </w:r>
      <w:proofErr w:type="spellStart"/>
      <w:r w:rsidRPr="00FB3E7A">
        <w:t>ул.Центральная</w:t>
      </w:r>
      <w:proofErr w:type="spellEnd"/>
      <w:r w:rsidRPr="00FB3E7A">
        <w:t xml:space="preserve">. </w:t>
      </w:r>
    </w:p>
    <w:p w14:paraId="449FC023" w14:textId="77777777" w:rsidR="00FB3E7A" w:rsidRPr="00FB3E7A" w:rsidRDefault="00FB3E7A" w:rsidP="001008C8"/>
    <w:p w14:paraId="3258B26C" w14:textId="08C93C61" w:rsidR="00FB3E7A" w:rsidRPr="00FB3E7A" w:rsidRDefault="00FB3E7A" w:rsidP="001008C8">
      <w:r w:rsidRPr="00FB3E7A">
        <w:t xml:space="preserve">Контроль за </w:t>
      </w:r>
      <w:r w:rsidR="00EB21C2" w:rsidRPr="00FB3E7A">
        <w:t>исполнением настоящего</w:t>
      </w:r>
      <w:r w:rsidRPr="00FB3E7A">
        <w:t xml:space="preserve"> </w:t>
      </w:r>
      <w:r w:rsidR="00EB21C2" w:rsidRPr="00FB3E7A">
        <w:t>приказа оставляю</w:t>
      </w:r>
      <w:r w:rsidRPr="00FB3E7A">
        <w:t xml:space="preserve"> за </w:t>
      </w:r>
      <w:r w:rsidR="00EB21C2" w:rsidRPr="00FB3E7A">
        <w:t>собой.</w:t>
      </w:r>
    </w:p>
    <w:p w14:paraId="0197D852" w14:textId="77777777" w:rsidR="00FB3E7A" w:rsidRPr="00FB3E7A" w:rsidRDefault="00FB3E7A" w:rsidP="001008C8"/>
    <w:p w14:paraId="2C8EB630" w14:textId="77777777" w:rsidR="00FB3E7A" w:rsidRPr="00FB3E7A" w:rsidRDefault="00FB3E7A" w:rsidP="001008C8"/>
    <w:p w14:paraId="44890E98" w14:textId="4F0A5A6E" w:rsidR="00FB3E7A" w:rsidRPr="00FB3E7A" w:rsidRDefault="00FB3E7A" w:rsidP="001008C8">
      <w:r w:rsidRPr="00FB3E7A">
        <w:t xml:space="preserve">Начальник территориального отдела                                            / Т.А. </w:t>
      </w:r>
      <w:proofErr w:type="spellStart"/>
      <w:r w:rsidRPr="00FB3E7A">
        <w:t>Дыдыкина</w:t>
      </w:r>
      <w:proofErr w:type="spellEnd"/>
      <w:r w:rsidRPr="00FB3E7A">
        <w:t xml:space="preserve"> /</w:t>
      </w:r>
    </w:p>
    <w:p w14:paraId="099266D4" w14:textId="4FEFFB50" w:rsidR="00FB3E7A" w:rsidRPr="00FB3E7A" w:rsidRDefault="00FB3E7A" w:rsidP="001008C8">
      <w:r w:rsidRPr="00FB3E7A">
        <w:t xml:space="preserve"> </w:t>
      </w:r>
      <w:proofErr w:type="gramStart"/>
      <w:r w:rsidRPr="00FB3E7A">
        <w:t xml:space="preserve">« </w:t>
      </w:r>
      <w:proofErr w:type="spellStart"/>
      <w:r w:rsidRPr="00FB3E7A">
        <w:t>Маресевский</w:t>
      </w:r>
      <w:proofErr w:type="spellEnd"/>
      <w:proofErr w:type="gramEnd"/>
      <w:r w:rsidRPr="00FB3E7A">
        <w:t xml:space="preserve">» </w:t>
      </w:r>
    </w:p>
    <w:sectPr w:rsidR="00FB3E7A" w:rsidRPr="00FB3E7A" w:rsidSect="00CC14FB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815DB" w14:textId="77777777" w:rsidR="00774A95" w:rsidRDefault="00774A95">
      <w:r>
        <w:separator/>
      </w:r>
    </w:p>
  </w:endnote>
  <w:endnote w:type="continuationSeparator" w:id="0">
    <w:p w14:paraId="0BE4C77D" w14:textId="77777777" w:rsidR="00774A95" w:rsidRDefault="0077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7881D" w14:textId="77777777" w:rsidR="0022710C" w:rsidRDefault="002271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8732A" w14:textId="77777777" w:rsidR="0022710C" w:rsidRDefault="0022710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3529" w14:textId="77777777" w:rsidR="0022710C" w:rsidRDefault="002271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4CDED" w14:textId="77777777" w:rsidR="00774A95" w:rsidRDefault="00774A95">
      <w:r>
        <w:separator/>
      </w:r>
    </w:p>
  </w:footnote>
  <w:footnote w:type="continuationSeparator" w:id="0">
    <w:p w14:paraId="434E8B30" w14:textId="77777777" w:rsidR="00774A95" w:rsidRDefault="00774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7B5C8" w14:textId="77777777" w:rsidR="0022710C" w:rsidRDefault="002271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C660E" w14:textId="77777777" w:rsidR="00047CD9" w:rsidRDefault="00047CD9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7653FE13" w14:textId="77777777" w:rsidR="00047CD9" w:rsidRDefault="00047C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42986" w14:textId="77777777" w:rsidR="00047CD9" w:rsidRDefault="00000000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w:pict w14:anchorId="5F882A8C">
        <v:group id="_x0000_s1025" style="position:absolute;left:0;text-align:left;margin-left:95.15pt;margin-top:230.95pt;width:4in;height:9pt;z-index:-1" coordorigin="3321,3424" coordsize="6200,83">
          <v:shape id="_x0000_s1026" style="position:absolute;left:9441;top:3424;width:80;height:83;mso-wrap-edited:f;mso-position-horizontal:absolute;mso-position-vertical:absolute" coordsize="82,83" wrapcoords="-16 0 49 83 49 83 33 14 33 0 49 0 -16 0" path="m82,83hcl82,hal,hce" filled="f" strokeweight=".5pt">
            <v:path arrowok="t"/>
          </v:shape>
          <v:shape id="_x0000_s1027" style="position:absolute;left:3321;top:3424;width:82;height:81;rotation:270;mso-wrap-edited:f;mso-position-horizontal:absolute;mso-position-vertical:absolute" coordsize="82,83" wrapcoords="-16 0 49 83 49 83 33 14 33 0 49 0 -16 0" path="m82,83hcl82,hal,hce" filled="f" strokeweight=".5pt">
            <v:path arrowok="t"/>
          </v:shape>
        </v:group>
      </w:pict>
    </w:r>
    <w:r>
      <w:rPr>
        <w:noProof/>
      </w:rPr>
      <w:pict w14:anchorId="05D5258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67.05pt;margin-top:-3.05pt;width:486pt;height:252pt;z-index:-2;mso-wrap-edited:f;mso-position-horizontal-relative:page" wrapcoords="-70 0 -70 21600 21670 21600 21670 0 -70 0" filled="f" stroked="f" strokecolor="white" strokeweight="0">
          <v:textbox style="mso-next-textbox:#_x0000_s1028" inset="0,0,0,0">
            <w:txbxContent>
              <w:p w14:paraId="5D0DC917" w14:textId="77777777" w:rsidR="00047CD9" w:rsidRPr="00E52B15" w:rsidRDefault="00000000" w:rsidP="00F644F4">
                <w:pPr>
                  <w:ind w:right="-70"/>
                  <w:jc w:val="center"/>
                </w:pPr>
                <w:r>
                  <w:pict w14:anchorId="3E905FAB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39pt;height:53.25pt">
                      <v:imagedata r:id="rId1" o:title="герб"/>
                    </v:shape>
                  </w:pict>
                </w:r>
              </w:p>
              <w:p w14:paraId="74E86CC4" w14:textId="77777777"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Администрация </w:t>
                </w:r>
              </w:p>
              <w:p w14:paraId="13A18D3F" w14:textId="77777777"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Краснооктябрьского муниципального </w:t>
                </w:r>
                <w:r w:rsidR="00D9180D">
                  <w:rPr>
                    <w:b/>
                    <w:bCs/>
                    <w:sz w:val="36"/>
                    <w:szCs w:val="36"/>
                  </w:rPr>
                  <w:t>округа</w:t>
                </w:r>
                <w:r>
                  <w:rPr>
                    <w:b/>
                    <w:bCs/>
                    <w:sz w:val="36"/>
                    <w:szCs w:val="36"/>
                  </w:rPr>
                  <w:t xml:space="preserve"> </w:t>
                </w:r>
              </w:p>
              <w:p w14:paraId="37B46F0C" w14:textId="77777777" w:rsidR="00047CD9" w:rsidRDefault="00047CD9" w:rsidP="001F1A07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 w:rsidRPr="00654EA0">
                  <w:rPr>
                    <w:b/>
                    <w:bCs/>
                    <w:sz w:val="36"/>
                    <w:szCs w:val="36"/>
                  </w:rPr>
                  <w:t>Нижегородской области</w:t>
                </w:r>
              </w:p>
              <w:p w14:paraId="2014EBF0" w14:textId="77777777" w:rsidR="0046135A" w:rsidRDefault="007A3573" w:rsidP="00047CD9">
                <w:pPr>
                  <w:ind w:right="-70"/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Территориальный отдел «</w:t>
                </w:r>
                <w:r w:rsidR="00EC4A30">
                  <w:rPr>
                    <w:b/>
                    <w:sz w:val="32"/>
                    <w:szCs w:val="32"/>
                  </w:rPr>
                  <w:t>Маресевски</w:t>
                </w:r>
                <w:r w:rsidR="0022710C">
                  <w:rPr>
                    <w:b/>
                    <w:sz w:val="32"/>
                    <w:szCs w:val="32"/>
                  </w:rPr>
                  <w:t>й</w:t>
                </w:r>
                <w:r>
                  <w:rPr>
                    <w:b/>
                    <w:sz w:val="32"/>
                    <w:szCs w:val="32"/>
                  </w:rPr>
                  <w:t>»</w:t>
                </w:r>
              </w:p>
              <w:p w14:paraId="5DAC2217" w14:textId="77777777" w:rsidR="00047CD9" w:rsidRDefault="007A3573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  <w:r>
                  <w:rPr>
                    <w:b/>
                    <w:sz w:val="32"/>
                    <w:szCs w:val="32"/>
                  </w:rPr>
                  <w:t xml:space="preserve"> </w:t>
                </w:r>
                <w:r w:rsidR="00047CD9">
                  <w:rPr>
                    <w:caps/>
                    <w:spacing w:val="120"/>
                    <w:sz w:val="44"/>
                    <w:szCs w:val="44"/>
                  </w:rPr>
                  <w:t>Приказ</w:t>
                </w:r>
              </w:p>
              <w:p w14:paraId="2FA4A645" w14:textId="77777777" w:rsidR="00047CD9" w:rsidRDefault="00047CD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14:paraId="5A8B7DB5" w14:textId="77777777" w:rsidR="00BE72F9" w:rsidRPr="00047CD9" w:rsidRDefault="00BE72F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14:paraId="34625E06" w14:textId="77777777" w:rsidR="00047CD9" w:rsidRDefault="00047CD9" w:rsidP="00B62AEF">
                <w:pPr>
                  <w:ind w:right="-70"/>
                  <w:jc w:val="center"/>
                </w:pPr>
                <w:r>
                  <w:t>_____________</w:t>
                </w:r>
                <w:r w:rsidR="00B62AEF">
                  <w:t>_</w:t>
                </w:r>
                <w:r>
                  <w:t>_</w:t>
                </w:r>
                <w:r w:rsidR="00B62AEF">
                  <w:softHyphen/>
                </w:r>
                <w:r w:rsidR="00B62AEF">
                  <w:softHyphen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  <w:t xml:space="preserve">       </w:t>
                </w:r>
                <w:r>
                  <w:tab/>
                  <w:t xml:space="preserve">         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Pr="00534585">
                  <w:t>__</w:t>
                </w:r>
                <w:r>
                  <w:t>__</w:t>
                </w:r>
                <w:r w:rsidRPr="00534585">
                  <w:t>_____</w:t>
                </w:r>
                <w:r>
                  <w:t>___</w:t>
                </w:r>
                <w:r w:rsidRPr="00534585">
                  <w:t>_</w:t>
                </w:r>
                <w:r>
                  <w:t>___</w:t>
                </w:r>
              </w:p>
              <w:p w14:paraId="3CBDDAC8" w14:textId="77777777" w:rsidR="00047CD9" w:rsidRDefault="00047CD9" w:rsidP="00276416">
                <w:pPr>
                  <w:ind w:right="-70"/>
                  <w:rPr>
                    <w:sz w:val="20"/>
                    <w:szCs w:val="20"/>
                  </w:rPr>
                </w:pPr>
              </w:p>
              <w:p w14:paraId="5A7EF2E3" w14:textId="77777777" w:rsidR="00047CD9" w:rsidRPr="001772E6" w:rsidRDefault="00047CD9" w:rsidP="00040D26">
                <w:pPr>
                  <w:ind w:right="-70"/>
                  <w:jc w:val="center"/>
                  <w:rPr>
                    <w:sz w:val="14"/>
                    <w:szCs w:val="14"/>
                  </w:rPr>
                </w:pPr>
              </w:p>
              <w:p w14:paraId="5338CC33" w14:textId="77777777" w:rsidR="00047CD9" w:rsidRDefault="00047CD9" w:rsidP="00040D26">
                <w:pPr>
                  <w:ind w:right="-70"/>
                </w:pPr>
                <w:r>
                  <w:t xml:space="preserve">             </w:t>
                </w:r>
              </w:p>
            </w:txbxContent>
          </v:textbox>
          <w10:wrap anchorx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76D68"/>
    <w:multiLevelType w:val="hybridMultilevel"/>
    <w:tmpl w:val="9148ED14"/>
    <w:lvl w:ilvl="0" w:tplc="53B838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4271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Q8HyYf5jZ6tA5a99J4wET3RYtOAS9C6IrTTJucqJEbJkJEebrM/Mk3n8GdrAeF6VXWqJ11UL+WIzx3YHJDaJSg==" w:salt="ailffQUIr71IN0wNBMeL7A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7DD9"/>
    <w:rsid w:val="00002715"/>
    <w:rsid w:val="00023D72"/>
    <w:rsid w:val="00040D26"/>
    <w:rsid w:val="000456BC"/>
    <w:rsid w:val="00047CD9"/>
    <w:rsid w:val="0005546A"/>
    <w:rsid w:val="00056E1C"/>
    <w:rsid w:val="000628E9"/>
    <w:rsid w:val="0007340B"/>
    <w:rsid w:val="00097DD9"/>
    <w:rsid w:val="000C4391"/>
    <w:rsid w:val="000D066A"/>
    <w:rsid w:val="000D5C79"/>
    <w:rsid w:val="000F3C08"/>
    <w:rsid w:val="000F7B5C"/>
    <w:rsid w:val="001008C8"/>
    <w:rsid w:val="0010141B"/>
    <w:rsid w:val="0010360C"/>
    <w:rsid w:val="0010435E"/>
    <w:rsid w:val="001451F4"/>
    <w:rsid w:val="00157382"/>
    <w:rsid w:val="00172E48"/>
    <w:rsid w:val="0017345B"/>
    <w:rsid w:val="001772E6"/>
    <w:rsid w:val="001774CA"/>
    <w:rsid w:val="001E7F4D"/>
    <w:rsid w:val="001F0640"/>
    <w:rsid w:val="001F1A07"/>
    <w:rsid w:val="001F3093"/>
    <w:rsid w:val="001F49D5"/>
    <w:rsid w:val="00204E04"/>
    <w:rsid w:val="002175D4"/>
    <w:rsid w:val="0022015C"/>
    <w:rsid w:val="0022710C"/>
    <w:rsid w:val="00260E76"/>
    <w:rsid w:val="00276416"/>
    <w:rsid w:val="0028400D"/>
    <w:rsid w:val="00293AB1"/>
    <w:rsid w:val="00297599"/>
    <w:rsid w:val="002A0F01"/>
    <w:rsid w:val="002B6128"/>
    <w:rsid w:val="002D106B"/>
    <w:rsid w:val="002E669E"/>
    <w:rsid w:val="00304F34"/>
    <w:rsid w:val="00324D27"/>
    <w:rsid w:val="00330BA2"/>
    <w:rsid w:val="00337EF9"/>
    <w:rsid w:val="003503C1"/>
    <w:rsid w:val="003632AA"/>
    <w:rsid w:val="00373BB1"/>
    <w:rsid w:val="00375072"/>
    <w:rsid w:val="00396D3C"/>
    <w:rsid w:val="003A5C64"/>
    <w:rsid w:val="003B7FBA"/>
    <w:rsid w:val="003D0407"/>
    <w:rsid w:val="003E089F"/>
    <w:rsid w:val="003E13BD"/>
    <w:rsid w:val="003E2AC5"/>
    <w:rsid w:val="003E6B0B"/>
    <w:rsid w:val="003F6BAF"/>
    <w:rsid w:val="00404DFA"/>
    <w:rsid w:val="004106A7"/>
    <w:rsid w:val="0043564A"/>
    <w:rsid w:val="00444BF9"/>
    <w:rsid w:val="0046135A"/>
    <w:rsid w:val="0046369C"/>
    <w:rsid w:val="00470237"/>
    <w:rsid w:val="004752C1"/>
    <w:rsid w:val="0048443F"/>
    <w:rsid w:val="00494BDB"/>
    <w:rsid w:val="004976B7"/>
    <w:rsid w:val="004C33BA"/>
    <w:rsid w:val="004C34C3"/>
    <w:rsid w:val="004D214C"/>
    <w:rsid w:val="004D496C"/>
    <w:rsid w:val="004D56E8"/>
    <w:rsid w:val="004D57DD"/>
    <w:rsid w:val="004E334E"/>
    <w:rsid w:val="00504DB3"/>
    <w:rsid w:val="00506B23"/>
    <w:rsid w:val="005220E5"/>
    <w:rsid w:val="00534585"/>
    <w:rsid w:val="00550648"/>
    <w:rsid w:val="00560BDB"/>
    <w:rsid w:val="00561F1D"/>
    <w:rsid w:val="00590048"/>
    <w:rsid w:val="00593254"/>
    <w:rsid w:val="005A090E"/>
    <w:rsid w:val="005B0693"/>
    <w:rsid w:val="005B112B"/>
    <w:rsid w:val="005B59CC"/>
    <w:rsid w:val="005B6804"/>
    <w:rsid w:val="005C65B1"/>
    <w:rsid w:val="005C69EC"/>
    <w:rsid w:val="006010A3"/>
    <w:rsid w:val="00604555"/>
    <w:rsid w:val="006134B1"/>
    <w:rsid w:val="00625C82"/>
    <w:rsid w:val="0063056A"/>
    <w:rsid w:val="0063753A"/>
    <w:rsid w:val="00640491"/>
    <w:rsid w:val="006452F5"/>
    <w:rsid w:val="006526CB"/>
    <w:rsid w:val="00654EA0"/>
    <w:rsid w:val="0067053D"/>
    <w:rsid w:val="00674978"/>
    <w:rsid w:val="00682EEE"/>
    <w:rsid w:val="00693234"/>
    <w:rsid w:val="006B201C"/>
    <w:rsid w:val="006E4067"/>
    <w:rsid w:val="007021D2"/>
    <w:rsid w:val="00706EB2"/>
    <w:rsid w:val="007166CA"/>
    <w:rsid w:val="007212E3"/>
    <w:rsid w:val="00772C83"/>
    <w:rsid w:val="00774A95"/>
    <w:rsid w:val="00780FBE"/>
    <w:rsid w:val="007820D2"/>
    <w:rsid w:val="007A34D9"/>
    <w:rsid w:val="007A3573"/>
    <w:rsid w:val="007A3DAF"/>
    <w:rsid w:val="007B0AE3"/>
    <w:rsid w:val="007B3284"/>
    <w:rsid w:val="007C78A7"/>
    <w:rsid w:val="008142D8"/>
    <w:rsid w:val="00837C7D"/>
    <w:rsid w:val="0085764D"/>
    <w:rsid w:val="00867D97"/>
    <w:rsid w:val="00871A08"/>
    <w:rsid w:val="008853A0"/>
    <w:rsid w:val="00896A3E"/>
    <w:rsid w:val="008C244B"/>
    <w:rsid w:val="008C5229"/>
    <w:rsid w:val="008D13B2"/>
    <w:rsid w:val="008D30B4"/>
    <w:rsid w:val="008D5E3D"/>
    <w:rsid w:val="008E6D46"/>
    <w:rsid w:val="008F28BA"/>
    <w:rsid w:val="00900FD8"/>
    <w:rsid w:val="009219FE"/>
    <w:rsid w:val="00923AEC"/>
    <w:rsid w:val="00927565"/>
    <w:rsid w:val="00944CF3"/>
    <w:rsid w:val="009452A6"/>
    <w:rsid w:val="009458C7"/>
    <w:rsid w:val="00957A15"/>
    <w:rsid w:val="00967791"/>
    <w:rsid w:val="00971CE2"/>
    <w:rsid w:val="009745C2"/>
    <w:rsid w:val="00995DDA"/>
    <w:rsid w:val="009A1D2F"/>
    <w:rsid w:val="009C464B"/>
    <w:rsid w:val="009D0B51"/>
    <w:rsid w:val="009D2A61"/>
    <w:rsid w:val="009E5522"/>
    <w:rsid w:val="009E5C03"/>
    <w:rsid w:val="00A040A8"/>
    <w:rsid w:val="00A12790"/>
    <w:rsid w:val="00A3058F"/>
    <w:rsid w:val="00A337F2"/>
    <w:rsid w:val="00A416D4"/>
    <w:rsid w:val="00A50E6A"/>
    <w:rsid w:val="00A85BFC"/>
    <w:rsid w:val="00A9215B"/>
    <w:rsid w:val="00A93E34"/>
    <w:rsid w:val="00AA29DD"/>
    <w:rsid w:val="00AA399F"/>
    <w:rsid w:val="00AB172A"/>
    <w:rsid w:val="00AB747E"/>
    <w:rsid w:val="00AC5AA7"/>
    <w:rsid w:val="00AD0589"/>
    <w:rsid w:val="00AD3078"/>
    <w:rsid w:val="00AD5ECB"/>
    <w:rsid w:val="00AD7CA2"/>
    <w:rsid w:val="00AE21A1"/>
    <w:rsid w:val="00B06DD0"/>
    <w:rsid w:val="00B14324"/>
    <w:rsid w:val="00B33EFB"/>
    <w:rsid w:val="00B62AEF"/>
    <w:rsid w:val="00B75DFC"/>
    <w:rsid w:val="00B91CE2"/>
    <w:rsid w:val="00BA2ACF"/>
    <w:rsid w:val="00BA3B7E"/>
    <w:rsid w:val="00BC183A"/>
    <w:rsid w:val="00BC61C1"/>
    <w:rsid w:val="00BD42E8"/>
    <w:rsid w:val="00BE72F9"/>
    <w:rsid w:val="00C00F42"/>
    <w:rsid w:val="00C03D08"/>
    <w:rsid w:val="00C07083"/>
    <w:rsid w:val="00C12438"/>
    <w:rsid w:val="00C37123"/>
    <w:rsid w:val="00C425B7"/>
    <w:rsid w:val="00C45D7A"/>
    <w:rsid w:val="00C535FD"/>
    <w:rsid w:val="00C578AA"/>
    <w:rsid w:val="00CC14FB"/>
    <w:rsid w:val="00CC47F1"/>
    <w:rsid w:val="00CD3CB3"/>
    <w:rsid w:val="00CD6BEC"/>
    <w:rsid w:val="00CF4F46"/>
    <w:rsid w:val="00D01C98"/>
    <w:rsid w:val="00D22548"/>
    <w:rsid w:val="00D26C5B"/>
    <w:rsid w:val="00D27EDC"/>
    <w:rsid w:val="00D3028B"/>
    <w:rsid w:val="00D310D1"/>
    <w:rsid w:val="00D322E6"/>
    <w:rsid w:val="00D64DE6"/>
    <w:rsid w:val="00D663D9"/>
    <w:rsid w:val="00D76701"/>
    <w:rsid w:val="00D9180D"/>
    <w:rsid w:val="00D95790"/>
    <w:rsid w:val="00DC2FB4"/>
    <w:rsid w:val="00DC3160"/>
    <w:rsid w:val="00DD59AF"/>
    <w:rsid w:val="00DF6851"/>
    <w:rsid w:val="00E05968"/>
    <w:rsid w:val="00E14C5A"/>
    <w:rsid w:val="00E24AE5"/>
    <w:rsid w:val="00E32342"/>
    <w:rsid w:val="00E35C49"/>
    <w:rsid w:val="00E42FA4"/>
    <w:rsid w:val="00E52B15"/>
    <w:rsid w:val="00E649D6"/>
    <w:rsid w:val="00E674D1"/>
    <w:rsid w:val="00E73803"/>
    <w:rsid w:val="00E76580"/>
    <w:rsid w:val="00E85825"/>
    <w:rsid w:val="00E95C5F"/>
    <w:rsid w:val="00EA506E"/>
    <w:rsid w:val="00EB21C2"/>
    <w:rsid w:val="00EC4A30"/>
    <w:rsid w:val="00EE3764"/>
    <w:rsid w:val="00F12E73"/>
    <w:rsid w:val="00F31112"/>
    <w:rsid w:val="00F31813"/>
    <w:rsid w:val="00F602AB"/>
    <w:rsid w:val="00F6166D"/>
    <w:rsid w:val="00F633AF"/>
    <w:rsid w:val="00F644F4"/>
    <w:rsid w:val="00F74554"/>
    <w:rsid w:val="00F74556"/>
    <w:rsid w:val="00FB3E7A"/>
    <w:rsid w:val="00FD1911"/>
    <w:rsid w:val="00FF783F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D0445A"/>
  <w15:chartTrackingRefBased/>
  <w15:docId w15:val="{AA53D59B-1D5E-496B-AE94-065305B4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2;&#1072;&#1088;%20&#1041;&#1083;&#1072;&#1085;&#1082;%20&#1087;&#1088;&#1080;&#1082;&#1072;&#1079;&#1072;%20&#1086;&#1082;&#1088;&#1091;&#107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Мар Бланк приказа округ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user</dc:creator>
  <cp:keywords>Бланки, шаблоны</cp:keywords>
  <dc:description/>
  <cp:lastModifiedBy>user</cp:lastModifiedBy>
  <cp:revision>2</cp:revision>
  <cp:lastPrinted>2023-08-07T08:03:00Z</cp:lastPrinted>
  <dcterms:created xsi:type="dcterms:W3CDTF">2026-07-07T07:20:00Z</dcterms:created>
  <dcterms:modified xsi:type="dcterms:W3CDTF">2026-07-07T07:20:00Z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